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B5B8" w14:textId="6D339C19" w:rsidR="00823D85" w:rsidRDefault="00823D85" w:rsidP="000156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FF9A4" wp14:editId="40864A98">
                <wp:simplePos x="0" y="0"/>
                <wp:positionH relativeFrom="column">
                  <wp:posOffset>5441315</wp:posOffset>
                </wp:positionH>
                <wp:positionV relativeFrom="paragraph">
                  <wp:posOffset>-203835</wp:posOffset>
                </wp:positionV>
                <wp:extent cx="1093470" cy="408305"/>
                <wp:effectExtent l="0" t="0" r="0" b="4445"/>
                <wp:wrapNone/>
                <wp:docPr id="11924222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CCC23" w14:textId="0E6375B9" w:rsidR="00405CE3" w:rsidRPr="008F4DA7" w:rsidRDefault="00405CE3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  <w:r w:rsidRPr="008F4DA7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 xml:space="preserve">ITEM </w:t>
                            </w:r>
                            <w:r w:rsidR="007E4785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FF9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8.45pt;margin-top:-16.05pt;width:86.1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" filled="f" stroked="f">
                <v:textbox>
                  <w:txbxContent>
                    <w:p w14:paraId="1E3CCC23" w14:textId="0E6375B9" w:rsidR="00405CE3" w:rsidRPr="008F4DA7" w:rsidRDefault="00405CE3">
                      <w:pP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  <w:r w:rsidRPr="008F4DA7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 xml:space="preserve">ITEM </w:t>
                      </w:r>
                      <w:r w:rsidR="007E4785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E156989" w14:textId="77777777" w:rsidR="00823D85" w:rsidRDefault="00823D85" w:rsidP="000156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722379D4" w14:textId="78B25A00" w:rsidR="00CE41C9" w:rsidRDefault="008A552C" w:rsidP="000156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58E509" wp14:editId="7453AA5C">
                <wp:simplePos x="0" y="0"/>
                <wp:positionH relativeFrom="column">
                  <wp:posOffset>8154670</wp:posOffset>
                </wp:positionH>
                <wp:positionV relativeFrom="paragraph">
                  <wp:posOffset>-442595</wp:posOffset>
                </wp:positionV>
                <wp:extent cx="1388110" cy="406400"/>
                <wp:effectExtent l="0" t="0" r="0" b="0"/>
                <wp:wrapNone/>
                <wp:docPr id="469447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210DB" w14:textId="77777777" w:rsidR="00015677" w:rsidRPr="009E12AF" w:rsidRDefault="00015677" w:rsidP="00575B33">
                            <w:pPr>
                              <w:ind w:firstLine="720"/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9E12AF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ITEM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E509" id="Text Box 2" o:spid="_x0000_s1027" type="#_x0000_t202" style="position:absolute;margin-left:642.1pt;margin-top:-34.85pt;width:109.3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" filled="f" stroked="f">
                <v:textbox>
                  <w:txbxContent>
                    <w:p w14:paraId="702210DB" w14:textId="77777777" w:rsidR="00015677" w:rsidRPr="009E12AF" w:rsidRDefault="00015677" w:rsidP="00575B33">
                      <w:pPr>
                        <w:ind w:firstLine="720"/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9E12AF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ITEM 4</w:t>
                      </w:r>
                    </w:p>
                  </w:txbxContent>
                </v:textbox>
              </v:shape>
            </w:pict>
          </mc:Fallback>
        </mc:AlternateContent>
      </w:r>
      <w:r w:rsidR="00015677">
        <w:rPr>
          <w:rFonts w:ascii="Arial" w:eastAsia="Times New Roman" w:hAnsi="Arial"/>
          <w:b/>
          <w:color w:val="242424"/>
          <w:lang w:eastAsia="en-GB"/>
        </w:rPr>
        <w:t>SUBJECT:</w:t>
      </w:r>
      <w:r w:rsidR="00015677">
        <w:rPr>
          <w:rFonts w:ascii="Arial" w:eastAsia="Times New Roman" w:hAnsi="Arial"/>
          <w:b/>
          <w:color w:val="242424"/>
          <w:lang w:eastAsia="en-GB"/>
        </w:rPr>
        <w:tab/>
      </w:r>
      <w:r w:rsidR="00015677">
        <w:rPr>
          <w:rFonts w:ascii="Arial" w:eastAsia="Times New Roman" w:hAnsi="Arial"/>
          <w:b/>
          <w:color w:val="242424"/>
          <w:lang w:eastAsia="en-GB"/>
        </w:rPr>
        <w:tab/>
      </w:r>
      <w:r w:rsidR="00015677">
        <w:rPr>
          <w:rFonts w:ascii="Arial" w:eastAsia="Times New Roman" w:hAnsi="Arial"/>
          <w:b/>
          <w:color w:val="242424"/>
          <w:lang w:eastAsia="en-GB"/>
        </w:rPr>
        <w:tab/>
        <w:t xml:space="preserve"> </w:t>
      </w:r>
      <w:r w:rsidR="00015677" w:rsidRPr="009E12AF">
        <w:rPr>
          <w:rFonts w:ascii="Arial" w:eastAsia="Times New Roman" w:hAnsi="Arial"/>
          <w:b/>
          <w:color w:val="242424"/>
          <w:lang w:eastAsia="en-GB"/>
        </w:rPr>
        <w:t xml:space="preserve"> </w:t>
      </w:r>
      <w:r w:rsidR="00575B33">
        <w:rPr>
          <w:rFonts w:ascii="Arial" w:eastAsia="Times New Roman" w:hAnsi="Arial"/>
          <w:b/>
          <w:color w:val="242424"/>
          <w:lang w:eastAsia="en-GB"/>
        </w:rPr>
        <w:t xml:space="preserve">BUDGET </w:t>
      </w:r>
      <w:r w:rsidR="00CE41C9">
        <w:rPr>
          <w:rFonts w:ascii="Arial" w:eastAsia="Times New Roman" w:hAnsi="Arial"/>
          <w:b/>
          <w:color w:val="242424"/>
          <w:lang w:eastAsia="en-GB"/>
        </w:rPr>
        <w:t>AND FINANCE 2023-2024</w:t>
      </w:r>
    </w:p>
    <w:p w14:paraId="322DC5E4" w14:textId="2293E1F5" w:rsidR="00015677" w:rsidRDefault="00015677" w:rsidP="008A552C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>REPORT TO:</w:t>
      </w:r>
      <w:r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BB0228">
        <w:rPr>
          <w:rFonts w:ascii="Arial" w:eastAsia="Times New Roman" w:hAnsi="Arial"/>
          <w:b/>
          <w:color w:val="242424"/>
          <w:lang w:eastAsia="en-GB"/>
        </w:rPr>
        <w:t>BROXTON</w:t>
      </w:r>
      <w:r>
        <w:rPr>
          <w:rFonts w:ascii="Arial" w:eastAsia="Times New Roman" w:hAnsi="Arial"/>
          <w:b/>
          <w:color w:val="242424"/>
          <w:lang w:eastAsia="en-GB"/>
        </w:rPr>
        <w:t xml:space="preserve"> PARISH COUNCIL</w:t>
      </w:r>
    </w:p>
    <w:p w14:paraId="20113FDB" w14:textId="4217F383" w:rsidR="00015677" w:rsidRDefault="00015677" w:rsidP="008A55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 xml:space="preserve">DATE OF MEETING:  </w:t>
      </w:r>
      <w:r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9E398C">
        <w:rPr>
          <w:rFonts w:ascii="Arial" w:eastAsia="Times New Roman" w:hAnsi="Arial"/>
          <w:b/>
          <w:color w:val="242424"/>
          <w:lang w:eastAsia="en-GB"/>
        </w:rPr>
        <w:t>25</w:t>
      </w:r>
      <w:r w:rsidR="009E398C" w:rsidRPr="009E398C">
        <w:rPr>
          <w:rFonts w:ascii="Arial" w:eastAsia="Times New Roman" w:hAnsi="Arial"/>
          <w:b/>
          <w:color w:val="242424"/>
          <w:vertAlign w:val="superscript"/>
          <w:lang w:eastAsia="en-GB"/>
        </w:rPr>
        <w:t>th</w:t>
      </w:r>
      <w:r w:rsidR="009E398C">
        <w:rPr>
          <w:rFonts w:ascii="Arial" w:eastAsia="Times New Roman" w:hAnsi="Arial"/>
          <w:b/>
          <w:color w:val="242424"/>
          <w:lang w:eastAsia="en-GB"/>
        </w:rPr>
        <w:t xml:space="preserve"> March</w:t>
      </w:r>
      <w:r w:rsidR="00BB0228">
        <w:rPr>
          <w:rFonts w:ascii="Arial" w:eastAsia="Times New Roman" w:hAnsi="Arial"/>
          <w:b/>
          <w:color w:val="242424"/>
          <w:lang w:eastAsia="en-GB"/>
        </w:rPr>
        <w:t xml:space="preserve"> 2024</w:t>
      </w:r>
    </w:p>
    <w:p w14:paraId="50CB882E" w14:textId="77777777" w:rsidR="00803ABC" w:rsidRDefault="00015677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 xml:space="preserve">REPORTING </w:t>
      </w:r>
      <w:r w:rsidR="00575B33">
        <w:rPr>
          <w:rFonts w:ascii="Arial" w:eastAsia="Times New Roman" w:hAnsi="Arial"/>
          <w:b/>
          <w:color w:val="242424"/>
          <w:lang w:eastAsia="en-GB"/>
        </w:rPr>
        <w:t>OFFICER</w:t>
      </w:r>
      <w:r>
        <w:rPr>
          <w:rFonts w:ascii="Arial" w:eastAsia="Times New Roman" w:hAnsi="Arial"/>
          <w:b/>
          <w:color w:val="242424"/>
          <w:lang w:eastAsia="en-GB"/>
        </w:rPr>
        <w:t xml:space="preserve">:  </w:t>
      </w:r>
      <w:r w:rsidR="00575B33"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523947">
        <w:rPr>
          <w:rFonts w:ascii="Arial" w:eastAsia="Times New Roman" w:hAnsi="Arial"/>
          <w:b/>
          <w:color w:val="242424"/>
          <w:lang w:eastAsia="en-GB"/>
        </w:rPr>
        <w:t xml:space="preserve">Parish </w:t>
      </w:r>
      <w:r w:rsidR="00575B33">
        <w:rPr>
          <w:rFonts w:ascii="Arial" w:eastAsia="Times New Roman" w:hAnsi="Arial"/>
          <w:b/>
          <w:color w:val="242424"/>
          <w:lang w:eastAsia="en-GB"/>
        </w:rPr>
        <w:t>Clerk</w:t>
      </w:r>
      <w:r w:rsidR="008616D9">
        <w:rPr>
          <w:rFonts w:ascii="Arial" w:eastAsia="Times New Roman" w:hAnsi="Arial"/>
          <w:b/>
          <w:color w:val="242424"/>
          <w:lang w:eastAsia="en-GB"/>
        </w:rPr>
        <w:t xml:space="preserve"> and Responsible Financial Officer</w:t>
      </w:r>
    </w:p>
    <w:p w14:paraId="23A3D609" w14:textId="77777777" w:rsidR="00823D85" w:rsidRDefault="00823D85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526BCBFE" w14:textId="77777777" w:rsidR="001D29AA" w:rsidRPr="008F4DA7" w:rsidRDefault="001D29AA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090E540A" w14:textId="77777777" w:rsidR="008616D9" w:rsidRPr="008616D9" w:rsidRDefault="008616D9" w:rsidP="008616D9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/>
          <w:b/>
        </w:rPr>
      </w:pPr>
      <w:r w:rsidRPr="008616D9">
        <w:rPr>
          <w:rFonts w:ascii="Arial" w:hAnsi="Arial"/>
          <w:b/>
        </w:rPr>
        <w:t>APPLICATIONS FOR FINANCIAL ASSISTANCE</w:t>
      </w:r>
    </w:p>
    <w:p w14:paraId="526E8F1C" w14:textId="15667D9C" w:rsidR="008A552C" w:rsidRPr="008A552C" w:rsidRDefault="009E398C" w:rsidP="008A552C">
      <w:pPr>
        <w:tabs>
          <w:tab w:val="left" w:pos="567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There have been no applications for financial assistance.</w:t>
      </w:r>
    </w:p>
    <w:p w14:paraId="6668C658" w14:textId="77777777" w:rsidR="008616D9" w:rsidRPr="008A552C" w:rsidRDefault="008616D9" w:rsidP="008A552C">
      <w:pPr>
        <w:spacing w:after="0" w:line="240" w:lineRule="auto"/>
        <w:rPr>
          <w:rFonts w:ascii="Arial" w:hAnsi="Arial"/>
        </w:rPr>
      </w:pPr>
    </w:p>
    <w:p w14:paraId="37D92C8B" w14:textId="61CF2721" w:rsidR="00102243" w:rsidRPr="008A552C" w:rsidRDefault="008616D9" w:rsidP="008A552C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Arial" w:hAnsi="Arial"/>
          <w:b/>
          <w:bCs/>
        </w:rPr>
      </w:pPr>
      <w:r w:rsidRPr="008616D9">
        <w:rPr>
          <w:rFonts w:ascii="Arial" w:hAnsi="Arial"/>
          <w:b/>
          <w:bCs/>
        </w:rPr>
        <w:t>PAYMENT OF INVOICES AND REIMBURSEMENTS</w:t>
      </w:r>
    </w:p>
    <w:p w14:paraId="09D83BA3" w14:textId="2E29B752" w:rsidR="00E229E6" w:rsidRDefault="008616D9" w:rsidP="00102243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1080"/>
        <w:rPr>
          <w:rFonts w:ascii="Arial" w:hAnsi="Arial"/>
          <w:bCs/>
        </w:rPr>
      </w:pPr>
      <w:r w:rsidRPr="00102243">
        <w:rPr>
          <w:rFonts w:ascii="Arial" w:hAnsi="Arial"/>
          <w:bCs/>
        </w:rPr>
        <w:t xml:space="preserve">To </w:t>
      </w:r>
      <w:r w:rsidR="001D29AA">
        <w:rPr>
          <w:rFonts w:ascii="Arial" w:hAnsi="Arial"/>
          <w:bCs/>
        </w:rPr>
        <w:t xml:space="preserve">note and </w:t>
      </w:r>
      <w:r w:rsidR="00E229E6">
        <w:rPr>
          <w:rFonts w:ascii="Arial" w:hAnsi="Arial"/>
          <w:bCs/>
        </w:rPr>
        <w:t>approve</w:t>
      </w:r>
      <w:r w:rsidRPr="00102243">
        <w:rPr>
          <w:rFonts w:ascii="Arial" w:hAnsi="Arial"/>
          <w:bCs/>
        </w:rPr>
        <w:t xml:space="preserve"> the following </w:t>
      </w:r>
      <w:r w:rsidR="00102243" w:rsidRPr="00102243">
        <w:rPr>
          <w:rFonts w:ascii="Arial" w:hAnsi="Arial"/>
          <w:bCs/>
        </w:rPr>
        <w:t>transaction</w:t>
      </w:r>
      <w:r w:rsidRPr="00102243">
        <w:rPr>
          <w:rFonts w:ascii="Arial" w:hAnsi="Arial"/>
          <w:bCs/>
        </w:rPr>
        <w:t>s</w:t>
      </w:r>
      <w:r w:rsidR="00102243" w:rsidRPr="00102243">
        <w:rPr>
          <w:rFonts w:ascii="Arial" w:hAnsi="Arial"/>
          <w:bCs/>
        </w:rPr>
        <w:t xml:space="preserve"> </w:t>
      </w:r>
      <w:r w:rsidR="00B27EEB">
        <w:rPr>
          <w:rFonts w:ascii="Arial" w:hAnsi="Arial"/>
          <w:bCs/>
        </w:rPr>
        <w:t xml:space="preserve">in Schedule A </w:t>
      </w:r>
      <w:r w:rsidR="00102243" w:rsidRPr="00102243">
        <w:rPr>
          <w:rFonts w:ascii="Arial" w:hAnsi="Arial"/>
          <w:bCs/>
        </w:rPr>
        <w:t>that have been made</w:t>
      </w:r>
    </w:p>
    <w:p w14:paraId="4EAA8363" w14:textId="40535E6F" w:rsidR="008616D9" w:rsidRPr="00B27EEB" w:rsidRDefault="00E229E6" w:rsidP="00B27EEB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102243" w:rsidRPr="00E229E6">
        <w:rPr>
          <w:rFonts w:ascii="Arial" w:hAnsi="Arial"/>
          <w:bCs/>
        </w:rPr>
        <w:t>since the last</w:t>
      </w:r>
      <w:r>
        <w:rPr>
          <w:rFonts w:ascii="Arial" w:hAnsi="Arial"/>
          <w:bCs/>
        </w:rPr>
        <w:t xml:space="preserve"> </w:t>
      </w:r>
      <w:r w:rsidR="00102243" w:rsidRPr="00B27EEB">
        <w:rPr>
          <w:rFonts w:ascii="Arial" w:hAnsi="Arial"/>
          <w:bCs/>
        </w:rPr>
        <w:t>meeting</w:t>
      </w:r>
      <w:r w:rsidR="008616D9" w:rsidRPr="00B27EEB">
        <w:rPr>
          <w:rFonts w:ascii="Arial" w:hAnsi="Arial"/>
          <w:bCs/>
        </w:rPr>
        <w:t>:-</w:t>
      </w:r>
    </w:p>
    <w:p w14:paraId="1FBF0BA5" w14:textId="77777777" w:rsidR="0090539B" w:rsidRPr="0090539B" w:rsidRDefault="0090539B" w:rsidP="0090539B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2DE406C8" w14:textId="5068A4A9" w:rsidR="00102243" w:rsidRPr="00B27EEB" w:rsidRDefault="00B27EEB" w:rsidP="008616D9">
      <w:pPr>
        <w:tabs>
          <w:tab w:val="left" w:pos="567"/>
        </w:tabs>
        <w:spacing w:after="0" w:line="240" w:lineRule="auto"/>
        <w:rPr>
          <w:rFonts w:ascii="Arial" w:hAnsi="Arial"/>
          <w:b/>
        </w:rPr>
      </w:pPr>
      <w:r w:rsidRPr="00B27EEB">
        <w:rPr>
          <w:rFonts w:ascii="Arial" w:hAnsi="Arial"/>
          <w:b/>
        </w:rPr>
        <w:t>Schedule A</w:t>
      </w:r>
    </w:p>
    <w:tbl>
      <w:tblPr>
        <w:tblW w:w="99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2539"/>
        <w:gridCol w:w="3170"/>
        <w:gridCol w:w="1418"/>
        <w:gridCol w:w="1488"/>
      </w:tblGrid>
      <w:tr w:rsidR="00102243" w:rsidRPr="00102243" w14:paraId="581A84BC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2549246E" w14:textId="643667CB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02074C0F" w14:textId="02C5DA51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Payee/Payer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6CFD827C" w14:textId="373C3EA6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Details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83C13D" w14:textId="3FC3F190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Income</w:t>
            </w: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D992B2F" w14:textId="75C8C543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Expenditure</w:t>
            </w:r>
          </w:p>
        </w:tc>
      </w:tr>
      <w:tr w:rsidR="00102243" w:rsidRPr="00102243" w14:paraId="7A25E648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5072B270" w14:textId="41687051" w:rsidR="00102243" w:rsidRPr="00102243" w:rsidRDefault="00D266F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30/01/2024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78DAB55D" w14:textId="1ED5E84F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M Clough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796C9ACE" w14:textId="333EE3C3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Salary January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7BD1F0" w14:textId="0957A194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731BCD3" w14:textId="75511606" w:rsidR="00102243" w:rsidRPr="00102243" w:rsidRDefault="00642D3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£225.93</w:t>
            </w:r>
          </w:p>
        </w:tc>
      </w:tr>
      <w:tr w:rsidR="00102243" w:rsidRPr="00102243" w14:paraId="16213EA5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1B004D1F" w14:textId="2AA67E5A" w:rsidR="00102243" w:rsidRPr="00102243" w:rsidRDefault="00D266F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30/01/2024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459A40DF" w14:textId="6953B8CD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HMRC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49B794A9" w14:textId="7222BEE4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PAYE Salary January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2CEF595" w14:textId="61C42D3E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78B014F7" w14:textId="6DCDE464" w:rsidR="00102243" w:rsidRPr="00102243" w:rsidRDefault="00642D3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£56.60</w:t>
            </w:r>
          </w:p>
        </w:tc>
      </w:tr>
      <w:tr w:rsidR="00102243" w:rsidRPr="00102243" w14:paraId="5ED207B9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146CFD9C" w14:textId="2C37AAFF" w:rsidR="00102243" w:rsidRPr="00102243" w:rsidRDefault="00D266F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12/02/2024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40353044" w14:textId="41C61DBC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Bickerton Tennis Club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5389803C" w14:textId="221D93E9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Donation towards lighting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D096E56" w14:textId="72596F8A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4DDAD2B3" w14:textId="20511CA3" w:rsidR="00102243" w:rsidRPr="00102243" w:rsidRDefault="00642D3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£250.00</w:t>
            </w:r>
          </w:p>
        </w:tc>
      </w:tr>
      <w:tr w:rsidR="00102243" w:rsidRPr="00102243" w14:paraId="7A4C2373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3A7F3739" w14:textId="7D5F7361" w:rsidR="00102243" w:rsidRPr="00102243" w:rsidRDefault="00D266F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29/02/2024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722F75F6" w14:textId="5F3A2B6B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Cheshire Wildlife Trust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21CD567B" w14:textId="3E96C241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Training – Parish Council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D7B7523" w14:textId="54966E72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6449B25A" w14:textId="634D6431" w:rsidR="00102243" w:rsidRPr="00102243" w:rsidRDefault="00642D3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£60.00</w:t>
            </w:r>
          </w:p>
        </w:tc>
      </w:tr>
      <w:tr w:rsidR="00102243" w:rsidRPr="00102243" w14:paraId="1B525094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55F8DD2D" w14:textId="0931E833" w:rsidR="00102243" w:rsidRPr="00102243" w:rsidRDefault="00D266F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29/02/2024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4AFFE77F" w14:textId="222E55AB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M Clough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5660DA50" w14:textId="5295EB70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Salary February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CA40D79" w14:textId="4C45203F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1CA5AFB4" w14:textId="09FEEEE8" w:rsidR="00102243" w:rsidRPr="00102243" w:rsidRDefault="00642D3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£226.13</w:t>
            </w:r>
          </w:p>
        </w:tc>
      </w:tr>
      <w:tr w:rsidR="00102243" w:rsidRPr="00102243" w14:paraId="51C26C08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3FE9FC7B" w14:textId="7842648B" w:rsidR="00102243" w:rsidRPr="00102243" w:rsidRDefault="00D266F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29/02/2024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0708603B" w14:textId="422C2499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HMRC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676065AA" w14:textId="296AA48D" w:rsidR="00102243" w:rsidRPr="00102243" w:rsidRDefault="007047B0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PAYE Salary February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829075E" w14:textId="4E76EAFC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590C8E78" w14:textId="01DF5E6C" w:rsidR="00102243" w:rsidRPr="00102243" w:rsidRDefault="00642D35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£56.40</w:t>
            </w:r>
          </w:p>
        </w:tc>
      </w:tr>
      <w:tr w:rsidR="00704124" w:rsidRPr="00102243" w14:paraId="598C1F19" w14:textId="77777777" w:rsidTr="007047B0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4BF17707" w14:textId="560DAF7C" w:rsidR="00704124" w:rsidRDefault="00A52C80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11/03/202</w:t>
            </w:r>
            <w:r w:rsidR="00B27EEB">
              <w:rPr>
                <w:rFonts w:ascii="Arial" w:eastAsia="Times New Roman" w:hAnsi="Arial"/>
                <w:color w:val="000000"/>
                <w:lang w:eastAsia="en-GB"/>
              </w:rPr>
              <w:t>4</w:t>
            </w:r>
          </w:p>
        </w:tc>
        <w:tc>
          <w:tcPr>
            <w:tcW w:w="2539" w:type="dxa"/>
            <w:shd w:val="clear" w:color="auto" w:fill="auto"/>
            <w:noWrap/>
            <w:vAlign w:val="bottom"/>
          </w:tcPr>
          <w:p w14:paraId="09703252" w14:textId="6C63631D" w:rsidR="00704124" w:rsidRDefault="00B27EEB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CHALC</w:t>
            </w:r>
          </w:p>
        </w:tc>
        <w:tc>
          <w:tcPr>
            <w:tcW w:w="3170" w:type="dxa"/>
            <w:shd w:val="clear" w:color="auto" w:fill="auto"/>
            <w:noWrap/>
            <w:vAlign w:val="bottom"/>
          </w:tcPr>
          <w:p w14:paraId="3047210C" w14:textId="0124AF81" w:rsidR="00704124" w:rsidRDefault="00B27EEB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Training – Cllr Henshall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3CB981C" w14:textId="77777777" w:rsidR="00704124" w:rsidRPr="00102243" w:rsidRDefault="00704124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488" w:type="dxa"/>
            <w:shd w:val="clear" w:color="auto" w:fill="auto"/>
            <w:noWrap/>
            <w:vAlign w:val="bottom"/>
          </w:tcPr>
          <w:p w14:paraId="24974057" w14:textId="173B2E13" w:rsidR="00704124" w:rsidRDefault="00B27EEB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£45.00</w:t>
            </w:r>
          </w:p>
        </w:tc>
      </w:tr>
    </w:tbl>
    <w:p w14:paraId="767C11D2" w14:textId="77777777" w:rsidR="0090539B" w:rsidRDefault="0090539B" w:rsidP="008616D9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23EA7701" w14:textId="116A8E99" w:rsidR="00102243" w:rsidRDefault="00102243" w:rsidP="008D7AC3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Arial" w:hAnsi="Arial"/>
          <w:bCs/>
        </w:rPr>
      </w:pPr>
      <w:r w:rsidRPr="00102243">
        <w:rPr>
          <w:rFonts w:ascii="Arial" w:hAnsi="Arial"/>
          <w:bCs/>
        </w:rPr>
        <w:t>To approve the payment</w:t>
      </w:r>
      <w:r w:rsidR="00936CE7">
        <w:rPr>
          <w:rFonts w:ascii="Arial" w:hAnsi="Arial"/>
          <w:bCs/>
        </w:rPr>
        <w:t>s listed in</w:t>
      </w:r>
      <w:r w:rsidR="0044306A">
        <w:rPr>
          <w:rFonts w:ascii="Arial" w:hAnsi="Arial"/>
          <w:bCs/>
        </w:rPr>
        <w:t xml:space="preserve"> Schedule B:</w:t>
      </w:r>
      <w:r w:rsidR="001D29AA">
        <w:rPr>
          <w:rFonts w:ascii="Arial" w:hAnsi="Arial"/>
          <w:bCs/>
        </w:rPr>
        <w:t>-</w:t>
      </w:r>
      <w:r w:rsidRPr="00102243">
        <w:rPr>
          <w:rFonts w:ascii="Arial" w:hAnsi="Arial"/>
          <w:bCs/>
        </w:rPr>
        <w:t xml:space="preserve">  </w:t>
      </w:r>
    </w:p>
    <w:p w14:paraId="0DE27A60" w14:textId="77777777" w:rsidR="008A552C" w:rsidRDefault="008A552C" w:rsidP="00936CE7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0619155D" w14:textId="302F5974" w:rsidR="00936CE7" w:rsidRPr="00936CE7" w:rsidRDefault="00936CE7" w:rsidP="00936CE7">
      <w:pPr>
        <w:tabs>
          <w:tab w:val="left" w:pos="567"/>
        </w:tabs>
        <w:spacing w:after="0" w:line="240" w:lineRule="auto"/>
        <w:rPr>
          <w:rFonts w:ascii="Arial" w:hAnsi="Arial"/>
          <w:b/>
        </w:rPr>
      </w:pPr>
      <w:r w:rsidRPr="00936CE7">
        <w:rPr>
          <w:rFonts w:ascii="Arial" w:hAnsi="Arial"/>
          <w:b/>
        </w:rPr>
        <w:t>Schedule B</w:t>
      </w:r>
    </w:p>
    <w:tbl>
      <w:tblPr>
        <w:tblW w:w="99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4038"/>
        <w:gridCol w:w="2391"/>
      </w:tblGrid>
      <w:tr w:rsidR="00B27EEB" w:rsidRPr="00102243" w14:paraId="450537A2" w14:textId="77777777" w:rsidTr="00FA61F5">
        <w:trPr>
          <w:trHeight w:val="290"/>
        </w:trPr>
        <w:tc>
          <w:tcPr>
            <w:tcW w:w="3504" w:type="dxa"/>
            <w:shd w:val="clear" w:color="auto" w:fill="auto"/>
            <w:noWrap/>
            <w:vAlign w:val="bottom"/>
          </w:tcPr>
          <w:p w14:paraId="2122C360" w14:textId="77777777" w:rsidR="00B27EEB" w:rsidRPr="00102243" w:rsidRDefault="00B27EEB" w:rsidP="008163B2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Payee/Payer</w:t>
            </w:r>
          </w:p>
        </w:tc>
        <w:tc>
          <w:tcPr>
            <w:tcW w:w="4038" w:type="dxa"/>
            <w:shd w:val="clear" w:color="auto" w:fill="auto"/>
            <w:noWrap/>
            <w:vAlign w:val="bottom"/>
          </w:tcPr>
          <w:p w14:paraId="4DADEC9A" w14:textId="77777777" w:rsidR="00B27EEB" w:rsidRPr="00102243" w:rsidRDefault="00B27EEB" w:rsidP="008163B2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Details</w:t>
            </w:r>
          </w:p>
        </w:tc>
        <w:tc>
          <w:tcPr>
            <w:tcW w:w="2391" w:type="dxa"/>
            <w:shd w:val="clear" w:color="auto" w:fill="auto"/>
            <w:noWrap/>
            <w:vAlign w:val="bottom"/>
          </w:tcPr>
          <w:p w14:paraId="245AA8AA" w14:textId="3701960E" w:rsidR="00B27EEB" w:rsidRPr="00102243" w:rsidRDefault="00936CE7" w:rsidP="008163B2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Expenditure</w:t>
            </w:r>
          </w:p>
        </w:tc>
      </w:tr>
      <w:tr w:rsidR="0044306A" w:rsidRPr="00102243" w14:paraId="24E0C302" w14:textId="77777777" w:rsidTr="00FA61F5">
        <w:trPr>
          <w:trHeight w:val="290"/>
        </w:trPr>
        <w:tc>
          <w:tcPr>
            <w:tcW w:w="3504" w:type="dxa"/>
            <w:shd w:val="clear" w:color="auto" w:fill="auto"/>
            <w:noWrap/>
            <w:vAlign w:val="bottom"/>
          </w:tcPr>
          <w:p w14:paraId="431E8ABE" w14:textId="4052D83E" w:rsidR="0044306A" w:rsidRPr="0044306A" w:rsidRDefault="0044306A" w:rsidP="008163B2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Clerk</w:t>
            </w:r>
          </w:p>
        </w:tc>
        <w:tc>
          <w:tcPr>
            <w:tcW w:w="4038" w:type="dxa"/>
            <w:shd w:val="clear" w:color="auto" w:fill="auto"/>
            <w:noWrap/>
            <w:vAlign w:val="bottom"/>
          </w:tcPr>
          <w:p w14:paraId="05BD7BFC" w14:textId="62F2FD13" w:rsidR="0044306A" w:rsidRPr="0044306A" w:rsidRDefault="0044306A" w:rsidP="008163B2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44306A">
              <w:rPr>
                <w:rFonts w:ascii="Arial" w:eastAsia="Times New Roman" w:hAnsi="Arial"/>
                <w:color w:val="000000"/>
                <w:lang w:eastAsia="en-GB"/>
              </w:rPr>
              <w:t>March Salary</w:t>
            </w:r>
          </w:p>
        </w:tc>
        <w:tc>
          <w:tcPr>
            <w:tcW w:w="2391" w:type="dxa"/>
            <w:shd w:val="clear" w:color="auto" w:fill="auto"/>
            <w:noWrap/>
            <w:vAlign w:val="bottom"/>
          </w:tcPr>
          <w:p w14:paraId="514A27AC" w14:textId="604E1834" w:rsidR="0044306A" w:rsidRPr="00FA61F5" w:rsidRDefault="00425DF0" w:rsidP="00FA61F5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FA61F5">
              <w:rPr>
                <w:rFonts w:ascii="Arial" w:eastAsia="Times New Roman" w:hAnsi="Arial"/>
                <w:color w:val="000000"/>
                <w:lang w:eastAsia="en-GB"/>
              </w:rPr>
              <w:t>£22</w:t>
            </w:r>
            <w:r w:rsidR="00FA61F5">
              <w:rPr>
                <w:rFonts w:ascii="Arial" w:eastAsia="Times New Roman" w:hAnsi="Arial"/>
                <w:color w:val="000000"/>
                <w:lang w:eastAsia="en-GB"/>
              </w:rPr>
              <w:t>5.93</w:t>
            </w:r>
          </w:p>
        </w:tc>
      </w:tr>
      <w:tr w:rsidR="0044306A" w:rsidRPr="00102243" w14:paraId="27D37DE7" w14:textId="77777777" w:rsidTr="00FA61F5">
        <w:trPr>
          <w:trHeight w:val="290"/>
        </w:trPr>
        <w:tc>
          <w:tcPr>
            <w:tcW w:w="3504" w:type="dxa"/>
            <w:shd w:val="clear" w:color="auto" w:fill="auto"/>
            <w:noWrap/>
            <w:vAlign w:val="bottom"/>
          </w:tcPr>
          <w:p w14:paraId="29CB5081" w14:textId="4CD1D93E" w:rsidR="0044306A" w:rsidRPr="009E2279" w:rsidRDefault="0044306A" w:rsidP="008163B2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9E2279">
              <w:rPr>
                <w:rFonts w:ascii="Arial" w:eastAsia="Times New Roman" w:hAnsi="Arial"/>
                <w:color w:val="000000"/>
                <w:lang w:eastAsia="en-GB"/>
              </w:rPr>
              <w:t>HMRC</w:t>
            </w:r>
          </w:p>
        </w:tc>
        <w:tc>
          <w:tcPr>
            <w:tcW w:w="4038" w:type="dxa"/>
            <w:shd w:val="clear" w:color="auto" w:fill="auto"/>
            <w:noWrap/>
            <w:vAlign w:val="bottom"/>
          </w:tcPr>
          <w:p w14:paraId="77DC223A" w14:textId="763EB752" w:rsidR="0044306A" w:rsidRPr="009E2279" w:rsidRDefault="009E2279" w:rsidP="008163B2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 xml:space="preserve">PAYE Salary </w:t>
            </w:r>
            <w:r w:rsidR="0044306A" w:rsidRPr="009E2279">
              <w:rPr>
                <w:rFonts w:ascii="Arial" w:eastAsia="Times New Roman" w:hAnsi="Arial"/>
                <w:color w:val="000000"/>
                <w:lang w:eastAsia="en-GB"/>
              </w:rPr>
              <w:t xml:space="preserve">March </w:t>
            </w:r>
          </w:p>
        </w:tc>
        <w:tc>
          <w:tcPr>
            <w:tcW w:w="2391" w:type="dxa"/>
            <w:shd w:val="clear" w:color="auto" w:fill="auto"/>
            <w:noWrap/>
            <w:vAlign w:val="bottom"/>
          </w:tcPr>
          <w:p w14:paraId="531A0235" w14:textId="18AC756E" w:rsidR="0044306A" w:rsidRPr="00FA61F5" w:rsidRDefault="00A61DFC" w:rsidP="00FA61F5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£56.60</w:t>
            </w:r>
          </w:p>
        </w:tc>
      </w:tr>
      <w:tr w:rsidR="009E2279" w:rsidRPr="00102243" w14:paraId="291C7F21" w14:textId="77777777" w:rsidTr="00FA61F5">
        <w:trPr>
          <w:trHeight w:val="290"/>
        </w:trPr>
        <w:tc>
          <w:tcPr>
            <w:tcW w:w="3504" w:type="dxa"/>
            <w:shd w:val="clear" w:color="auto" w:fill="auto"/>
            <w:noWrap/>
            <w:vAlign w:val="bottom"/>
          </w:tcPr>
          <w:p w14:paraId="3142BBBD" w14:textId="18A73F94" w:rsidR="009E2279" w:rsidRPr="009E2279" w:rsidRDefault="009E2279" w:rsidP="009E2279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Clerk</w:t>
            </w:r>
          </w:p>
        </w:tc>
        <w:tc>
          <w:tcPr>
            <w:tcW w:w="4038" w:type="dxa"/>
            <w:shd w:val="clear" w:color="auto" w:fill="auto"/>
            <w:noWrap/>
            <w:vAlign w:val="bottom"/>
          </w:tcPr>
          <w:p w14:paraId="68291F18" w14:textId="3C639E50" w:rsidR="009E2279" w:rsidRPr="009E2279" w:rsidRDefault="009E2279" w:rsidP="009E2279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April</w:t>
            </w:r>
            <w:r w:rsidRPr="0044306A">
              <w:rPr>
                <w:rFonts w:ascii="Arial" w:eastAsia="Times New Roman" w:hAnsi="Arial"/>
                <w:color w:val="000000"/>
                <w:lang w:eastAsia="en-GB"/>
              </w:rPr>
              <w:t xml:space="preserve"> Salary</w:t>
            </w:r>
          </w:p>
        </w:tc>
        <w:tc>
          <w:tcPr>
            <w:tcW w:w="2391" w:type="dxa"/>
            <w:shd w:val="clear" w:color="auto" w:fill="auto"/>
            <w:noWrap/>
            <w:vAlign w:val="bottom"/>
          </w:tcPr>
          <w:p w14:paraId="0C9AC8F8" w14:textId="266E8016" w:rsidR="009E2279" w:rsidRPr="00FA61F5" w:rsidRDefault="00A61DFC" w:rsidP="00FA61F5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Approx. £226.00</w:t>
            </w:r>
          </w:p>
        </w:tc>
      </w:tr>
      <w:tr w:rsidR="009E2279" w:rsidRPr="00102243" w14:paraId="7A3B18FE" w14:textId="77777777" w:rsidTr="00FA61F5">
        <w:trPr>
          <w:trHeight w:val="290"/>
        </w:trPr>
        <w:tc>
          <w:tcPr>
            <w:tcW w:w="3504" w:type="dxa"/>
            <w:shd w:val="clear" w:color="auto" w:fill="auto"/>
            <w:noWrap/>
            <w:vAlign w:val="bottom"/>
          </w:tcPr>
          <w:p w14:paraId="1B92BF29" w14:textId="79ADB3AF" w:rsidR="009E2279" w:rsidRPr="009E2279" w:rsidRDefault="009E2279" w:rsidP="009E2279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9E2279">
              <w:rPr>
                <w:rFonts w:ascii="Arial" w:eastAsia="Times New Roman" w:hAnsi="Arial"/>
                <w:color w:val="000000"/>
                <w:lang w:eastAsia="en-GB"/>
              </w:rPr>
              <w:t>HMRC</w:t>
            </w:r>
          </w:p>
        </w:tc>
        <w:tc>
          <w:tcPr>
            <w:tcW w:w="4038" w:type="dxa"/>
            <w:shd w:val="clear" w:color="auto" w:fill="auto"/>
            <w:noWrap/>
            <w:vAlign w:val="bottom"/>
          </w:tcPr>
          <w:p w14:paraId="67BC5B36" w14:textId="4EB39EA5" w:rsidR="009E2279" w:rsidRPr="009E2279" w:rsidRDefault="009E2279" w:rsidP="009E2279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PAYE Salary April</w:t>
            </w:r>
            <w:r w:rsidRPr="009E2279">
              <w:rPr>
                <w:rFonts w:ascii="Arial" w:eastAsia="Times New Roman" w:hAnsi="Arial"/>
                <w:color w:val="000000"/>
                <w:lang w:eastAsia="en-GB"/>
              </w:rPr>
              <w:t xml:space="preserve"> </w:t>
            </w:r>
          </w:p>
        </w:tc>
        <w:tc>
          <w:tcPr>
            <w:tcW w:w="2391" w:type="dxa"/>
            <w:shd w:val="clear" w:color="auto" w:fill="auto"/>
            <w:noWrap/>
            <w:vAlign w:val="bottom"/>
          </w:tcPr>
          <w:p w14:paraId="40042638" w14:textId="27ED2AB3" w:rsidR="009E2279" w:rsidRPr="00FA61F5" w:rsidRDefault="00A61DFC" w:rsidP="00FA61F5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Approx £57.00</w:t>
            </w:r>
          </w:p>
        </w:tc>
      </w:tr>
    </w:tbl>
    <w:p w14:paraId="2F531393" w14:textId="77777777" w:rsidR="00B27EEB" w:rsidRPr="00102243" w:rsidRDefault="00B27EEB" w:rsidP="00102243">
      <w:pPr>
        <w:pStyle w:val="ListParagraph"/>
        <w:tabs>
          <w:tab w:val="left" w:pos="567"/>
        </w:tabs>
        <w:spacing w:after="0" w:line="240" w:lineRule="auto"/>
        <w:ind w:left="567"/>
        <w:rPr>
          <w:rFonts w:ascii="Arial" w:hAnsi="Arial"/>
          <w:bCs/>
        </w:rPr>
      </w:pPr>
    </w:p>
    <w:p w14:paraId="1F70FB7D" w14:textId="54A68D6F" w:rsidR="00F94D9E" w:rsidRDefault="00F94D9E" w:rsidP="00F94D9E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/>
          <w:b/>
        </w:rPr>
      </w:pPr>
      <w:r w:rsidRPr="00F94D9E">
        <w:rPr>
          <w:rFonts w:ascii="Arial" w:hAnsi="Arial"/>
          <w:b/>
        </w:rPr>
        <w:t xml:space="preserve">BUDGET EXPENDITURE TO </w:t>
      </w:r>
      <w:r w:rsidR="00725123">
        <w:rPr>
          <w:rFonts w:ascii="Arial" w:hAnsi="Arial"/>
          <w:b/>
        </w:rPr>
        <w:t>15</w:t>
      </w:r>
      <w:r w:rsidR="00725123" w:rsidRPr="00725123">
        <w:rPr>
          <w:rFonts w:ascii="Arial" w:hAnsi="Arial"/>
          <w:b/>
          <w:vertAlign w:val="superscript"/>
        </w:rPr>
        <w:t>th</w:t>
      </w:r>
      <w:r w:rsidR="00725123">
        <w:rPr>
          <w:rFonts w:ascii="Arial" w:hAnsi="Arial"/>
          <w:b/>
        </w:rPr>
        <w:t xml:space="preserve"> MARCH</w:t>
      </w:r>
      <w:r w:rsidR="00AF1C97">
        <w:rPr>
          <w:rFonts w:ascii="Arial" w:hAnsi="Arial"/>
          <w:b/>
        </w:rPr>
        <w:t xml:space="preserve"> 2024</w:t>
      </w:r>
    </w:p>
    <w:p w14:paraId="49B48C1C" w14:textId="77777777" w:rsidR="008A552C" w:rsidRDefault="008A552C" w:rsidP="008A552C">
      <w:pPr>
        <w:pStyle w:val="ListParagraph"/>
        <w:spacing w:after="0" w:line="240" w:lineRule="auto"/>
        <w:ind w:left="0"/>
        <w:rPr>
          <w:rFonts w:ascii="Arial" w:hAnsi="Arial"/>
          <w:b/>
        </w:rPr>
      </w:pPr>
    </w:p>
    <w:p w14:paraId="7567F9EB" w14:textId="2CA47DA6" w:rsidR="00725123" w:rsidRDefault="00F94D9E" w:rsidP="008A552C">
      <w:pPr>
        <w:pStyle w:val="ListParagraph"/>
        <w:spacing w:after="0" w:line="240" w:lineRule="auto"/>
        <w:ind w:left="0"/>
        <w:rPr>
          <w:rFonts w:ascii="Arial" w:hAnsi="Arial"/>
        </w:rPr>
      </w:pPr>
      <w:r>
        <w:rPr>
          <w:rFonts w:ascii="Arial" w:hAnsi="Arial"/>
        </w:rPr>
        <w:t xml:space="preserve">To note the following Budget Head expenditure to </w:t>
      </w:r>
      <w:r w:rsidR="00660D9C">
        <w:rPr>
          <w:rFonts w:ascii="Arial" w:hAnsi="Arial"/>
        </w:rPr>
        <w:t>15</w:t>
      </w:r>
      <w:r w:rsidR="00C8439D">
        <w:rPr>
          <w:rFonts w:ascii="Arial" w:hAnsi="Arial"/>
        </w:rPr>
        <w:t>th</w:t>
      </w:r>
      <w:r w:rsidR="00660D9C">
        <w:rPr>
          <w:rFonts w:ascii="Arial" w:hAnsi="Arial"/>
        </w:rPr>
        <w:t xml:space="preserve"> </w:t>
      </w:r>
      <w:r w:rsidR="00C8439D">
        <w:rPr>
          <w:rFonts w:ascii="Arial" w:hAnsi="Arial"/>
        </w:rPr>
        <w:t xml:space="preserve">March </w:t>
      </w:r>
      <w:r w:rsidR="00AF1C97">
        <w:rPr>
          <w:rFonts w:ascii="Arial" w:hAnsi="Arial"/>
        </w:rPr>
        <w:t>2024</w:t>
      </w:r>
    </w:p>
    <w:p w14:paraId="74077E31" w14:textId="77777777" w:rsidR="00823D85" w:rsidRDefault="00823D85" w:rsidP="008A552C">
      <w:pPr>
        <w:pStyle w:val="ListParagraph"/>
        <w:spacing w:after="0" w:line="240" w:lineRule="auto"/>
        <w:ind w:left="0"/>
        <w:rPr>
          <w:rFonts w:ascii="Arial" w:hAnsi="Arial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1195"/>
        <w:gridCol w:w="2694"/>
        <w:gridCol w:w="1842"/>
        <w:gridCol w:w="1985"/>
      </w:tblGrid>
      <w:tr w:rsidR="00823D85" w:rsidRPr="00823D85" w14:paraId="2F61D652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vAlign w:val="bottom"/>
            <w:hideMark/>
          </w:tcPr>
          <w:p w14:paraId="3DBAEB31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  <w:t>Budget Head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vAlign w:val="bottom"/>
            <w:hideMark/>
          </w:tcPr>
          <w:p w14:paraId="46DD8D1E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  <w:t>Total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vAlign w:val="bottom"/>
            <w:hideMark/>
          </w:tcPr>
          <w:p w14:paraId="3C7B9B5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  <w:t>BUDGET ALLOCATED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vAlign w:val="bottom"/>
            <w:hideMark/>
          </w:tcPr>
          <w:p w14:paraId="6D02C0C7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  <w:t>DIFFERENCE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vAlign w:val="bottom"/>
            <w:hideMark/>
          </w:tcPr>
          <w:p w14:paraId="1DAA7547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color w:val="FFFFFF" w:themeColor="background1"/>
                <w:lang w:eastAsia="en-GB"/>
              </w:rPr>
              <w:t>DIFFERENCE £</w:t>
            </w:r>
          </w:p>
        </w:tc>
      </w:tr>
      <w:tr w:rsidR="00823D85" w:rsidRPr="00823D85" w14:paraId="23D6B2F8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7E41A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Clerk Salary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68AE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£3,224.84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B37A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£3,052.00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3C270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105.66%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70D51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-£172.84</w:t>
            </w:r>
          </w:p>
        </w:tc>
      </w:tr>
      <w:tr w:rsidR="00823D85" w:rsidRPr="00823D85" w14:paraId="5CF15E5E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A610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Office Allowance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BA913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£579.09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2221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£208.00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253D9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278.41%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78BF7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-£371.09</w:t>
            </w:r>
          </w:p>
        </w:tc>
      </w:tr>
      <w:tr w:rsidR="00823D85" w:rsidRPr="00823D85" w14:paraId="5467B636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E1B9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General Admin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5F2E2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£444.88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39F52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£1,100.00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3D0C0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40.44%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C25E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£655.12</w:t>
            </w:r>
          </w:p>
        </w:tc>
      </w:tr>
      <w:tr w:rsidR="00823D85" w:rsidRPr="00823D85" w14:paraId="246FCD9F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6099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Room Hire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B974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£150.00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6CD4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£165.00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D8112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90.91%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D6171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£15.00</w:t>
            </w:r>
          </w:p>
        </w:tc>
      </w:tr>
      <w:tr w:rsidR="00823D85" w:rsidRPr="00823D85" w14:paraId="620311AE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00E9F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Website Costs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DDCFF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430E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5CB8B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0.00%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E4613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£100.00</w:t>
            </w:r>
          </w:p>
        </w:tc>
      </w:tr>
      <w:tr w:rsidR="00823D85" w:rsidRPr="00823D85" w14:paraId="102C7B93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A24B1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Microsoft Office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E6408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0568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562A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0.00%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644D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£50.00</w:t>
            </w:r>
          </w:p>
        </w:tc>
      </w:tr>
      <w:tr w:rsidR="00823D85" w:rsidRPr="00823D85" w14:paraId="6C237348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D6D1A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Clerk Mobile Costs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F48D9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A94D6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C8DB7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0.00%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57343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£100.00</w:t>
            </w:r>
          </w:p>
        </w:tc>
      </w:tr>
      <w:tr w:rsidR="00823D85" w:rsidRPr="00823D85" w14:paraId="73B18704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A75D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Insurance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8657E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£534.68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A742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£660.00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7E7A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81.01%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E842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£125.32</w:t>
            </w:r>
          </w:p>
        </w:tc>
      </w:tr>
      <w:tr w:rsidR="00823D85" w:rsidRPr="00823D85" w14:paraId="2C5615D9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58808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Training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0842F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£280.00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BBA7E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£200.00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E4F30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140.00%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0AEFE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-£80.00</w:t>
            </w:r>
          </w:p>
        </w:tc>
      </w:tr>
      <w:tr w:rsidR="00823D85" w:rsidRPr="00823D85" w14:paraId="6749E5EA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0FBE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S137 - Poppy Wreaths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D819F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£25.00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2986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CEFD2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25.00%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92DA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£75.00</w:t>
            </w:r>
          </w:p>
        </w:tc>
      </w:tr>
      <w:tr w:rsidR="00823D85" w:rsidRPr="00823D85" w14:paraId="02C0695A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63853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Elections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B745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£323.75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BCDB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£548.00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F5BE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59.08%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50A1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£224.25</w:t>
            </w:r>
          </w:p>
        </w:tc>
      </w:tr>
      <w:tr w:rsidR="00823D85" w:rsidRPr="00823D85" w14:paraId="4FFD2765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64B22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A534 Interractive Signs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D1BF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79212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£3,000.00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BC296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0.00%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4CCB0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£3,000.00</w:t>
            </w:r>
          </w:p>
        </w:tc>
      </w:tr>
      <w:tr w:rsidR="00823D85" w:rsidRPr="00823D85" w14:paraId="4D5ABF5A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D350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Running Cost/Contingency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7DDCD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£279.00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4EB4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£1,000.00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A230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27.90%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4E966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£721.00</w:t>
            </w:r>
          </w:p>
        </w:tc>
      </w:tr>
      <w:tr w:rsidR="00823D85" w:rsidRPr="00823D85" w14:paraId="02D60C01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BBC9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Fire Engine House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F692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153F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£1,000.00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EBB97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0.00%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F64A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£1,000.00</w:t>
            </w:r>
          </w:p>
        </w:tc>
      </w:tr>
      <w:tr w:rsidR="00823D85" w:rsidRPr="00823D85" w14:paraId="3E7BB369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73CF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lastRenderedPageBreak/>
              <w:t>Grants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A5E7F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£500.00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7F04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A7C5C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100.00%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1ACB6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£0.00</w:t>
            </w:r>
          </w:p>
        </w:tc>
      </w:tr>
      <w:tr w:rsidR="00823D85" w:rsidRPr="00823D85" w14:paraId="73444397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E8F33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Projects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85904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£595.04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BBEDA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£1,000.00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58736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59.50%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1108A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  <w:r w:rsidRPr="00823D85">
              <w:rPr>
                <w:rFonts w:ascii="Arial" w:eastAsia="Times New Roman" w:hAnsi="Arial"/>
                <w:lang w:eastAsia="en-GB"/>
              </w:rPr>
              <w:t>£404.96</w:t>
            </w:r>
          </w:p>
        </w:tc>
      </w:tr>
      <w:tr w:rsidR="00823D85" w:rsidRPr="00823D85" w14:paraId="5C8C7449" w14:textId="77777777" w:rsidTr="00823D85">
        <w:trPr>
          <w:trHeight w:val="29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1E04F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6F24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lang w:eastAsia="en-GB"/>
              </w:rPr>
              <w:t>£6,936.28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9040E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lang w:eastAsia="en-GB"/>
              </w:rPr>
              <w:t>£12,783.00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D4F65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BCC60" w14:textId="77777777" w:rsidR="00823D85" w:rsidRPr="00823D85" w:rsidRDefault="00823D85" w:rsidP="00823D85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en-GB"/>
              </w:rPr>
            </w:pPr>
            <w:r w:rsidRPr="00823D85">
              <w:rPr>
                <w:rFonts w:ascii="Arial" w:eastAsia="Times New Roman" w:hAnsi="Arial"/>
                <w:b/>
                <w:bCs/>
                <w:lang w:eastAsia="en-GB"/>
              </w:rPr>
              <w:t>£5,846.72</w:t>
            </w:r>
          </w:p>
        </w:tc>
      </w:tr>
    </w:tbl>
    <w:p w14:paraId="1580B423" w14:textId="77777777" w:rsidR="008A552C" w:rsidRPr="008A552C" w:rsidRDefault="008A552C" w:rsidP="008A552C">
      <w:pPr>
        <w:pStyle w:val="ListParagraph"/>
        <w:spacing w:after="0" w:line="240" w:lineRule="auto"/>
        <w:ind w:left="0"/>
        <w:rPr>
          <w:rFonts w:ascii="Arial" w:hAnsi="Arial"/>
        </w:rPr>
      </w:pPr>
    </w:p>
    <w:p w14:paraId="567513DB" w14:textId="77777777" w:rsidR="008A552C" w:rsidRDefault="008A552C" w:rsidP="00AF1C97">
      <w:pPr>
        <w:spacing w:after="0" w:line="240" w:lineRule="auto"/>
        <w:rPr>
          <w:rFonts w:ascii="Arial" w:hAnsi="Arial"/>
          <w:bCs/>
        </w:rPr>
      </w:pPr>
    </w:p>
    <w:p w14:paraId="47A83ABA" w14:textId="4734FA59" w:rsidR="00AF1C97" w:rsidRPr="00BB0228" w:rsidRDefault="00AF1C97" w:rsidP="00AF1C97">
      <w:pPr>
        <w:spacing w:after="0" w:line="240" w:lineRule="auto"/>
        <w:rPr>
          <w:rFonts w:ascii="Arial" w:hAnsi="Arial"/>
          <w:bCs/>
        </w:rPr>
      </w:pPr>
      <w:r w:rsidRPr="00BB0228">
        <w:rPr>
          <w:rFonts w:ascii="Arial" w:hAnsi="Arial"/>
          <w:bCs/>
        </w:rPr>
        <w:t xml:space="preserve">Members to note that </w:t>
      </w:r>
      <w:r w:rsidR="00753FF8" w:rsidRPr="00BB0228">
        <w:rPr>
          <w:rFonts w:ascii="Arial" w:hAnsi="Arial"/>
          <w:bCs/>
        </w:rPr>
        <w:t xml:space="preserve">the </w:t>
      </w:r>
      <w:r w:rsidRPr="00BB0228">
        <w:rPr>
          <w:rFonts w:ascii="Arial" w:hAnsi="Arial"/>
          <w:bCs/>
        </w:rPr>
        <w:t xml:space="preserve">total Budget Income </w:t>
      </w:r>
      <w:r w:rsidR="00BB0228" w:rsidRPr="00BB0228">
        <w:rPr>
          <w:rFonts w:ascii="Arial" w:hAnsi="Arial"/>
          <w:bCs/>
        </w:rPr>
        <w:t>to date during 2023-2024 in the sum of £8552.68 is as follows:-</w:t>
      </w:r>
    </w:p>
    <w:p w14:paraId="71D26742" w14:textId="77777777" w:rsidR="00BB0228" w:rsidRDefault="00BB0228" w:rsidP="00AF1C97">
      <w:pPr>
        <w:spacing w:after="0" w:line="240" w:lineRule="auto"/>
        <w:rPr>
          <w:rFonts w:ascii="Arial" w:hAnsi="Arial"/>
          <w:b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</w:tblGrid>
      <w:tr w:rsidR="00BB0228" w:rsidRPr="00BB0228" w14:paraId="706A92DD" w14:textId="77777777" w:rsidTr="00BB0228">
        <w:trPr>
          <w:trHeight w:val="290"/>
        </w:trPr>
        <w:tc>
          <w:tcPr>
            <w:tcW w:w="1843" w:type="dxa"/>
            <w:shd w:val="clear" w:color="000000" w:fill="000000"/>
            <w:noWrap/>
            <w:vAlign w:val="bottom"/>
            <w:hideMark/>
          </w:tcPr>
          <w:p w14:paraId="34909FF2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</w:pPr>
            <w:r w:rsidRPr="00BB0228"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  <w:t xml:space="preserve">INCOME </w:t>
            </w:r>
          </w:p>
        </w:tc>
        <w:tc>
          <w:tcPr>
            <w:tcW w:w="1985" w:type="dxa"/>
            <w:shd w:val="clear" w:color="000000" w:fill="000000"/>
            <w:noWrap/>
            <w:vAlign w:val="bottom"/>
            <w:hideMark/>
          </w:tcPr>
          <w:p w14:paraId="2B54D48B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</w:pPr>
            <w:r w:rsidRPr="00BB0228"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  <w:t>SOURCE</w:t>
            </w:r>
          </w:p>
        </w:tc>
      </w:tr>
      <w:tr w:rsidR="00BB0228" w:rsidRPr="00BB0228" w14:paraId="7F4A11DB" w14:textId="77777777" w:rsidTr="00C8439D">
        <w:trPr>
          <w:trHeight w:val="29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91153B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 xml:space="preserve"> £    6,318.00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E85678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>Precept</w:t>
            </w:r>
          </w:p>
        </w:tc>
      </w:tr>
      <w:tr w:rsidR="00BB0228" w:rsidRPr="00BB0228" w14:paraId="250BA062" w14:textId="77777777" w:rsidTr="00BB0228">
        <w:trPr>
          <w:trHeight w:val="29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9BFDB6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 xml:space="preserve"> £       200.00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611266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>Grant</w:t>
            </w:r>
          </w:p>
        </w:tc>
      </w:tr>
      <w:tr w:rsidR="00BB0228" w:rsidRPr="00BB0228" w14:paraId="44713236" w14:textId="77777777" w:rsidTr="00C8439D">
        <w:trPr>
          <w:trHeight w:val="29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149476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 xml:space="preserve"> £       110.87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29049F0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>VAT Refund</w:t>
            </w:r>
          </w:p>
        </w:tc>
      </w:tr>
      <w:tr w:rsidR="00BB0228" w:rsidRPr="00BB0228" w14:paraId="4AE0A0D0" w14:textId="77777777" w:rsidTr="00BB0228">
        <w:trPr>
          <w:trHeight w:val="29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A01A08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 xml:space="preserve"> £    1,923.81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138BA2" w14:textId="77777777" w:rsidR="00BB0228" w:rsidRPr="00C8439D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C8439D">
              <w:rPr>
                <w:rFonts w:ascii="Arial" w:eastAsia="Times New Roman" w:hAnsi="Arial"/>
                <w:color w:val="000000"/>
                <w:lang w:eastAsia="en-GB"/>
              </w:rPr>
              <w:t>CIL</w:t>
            </w:r>
          </w:p>
        </w:tc>
      </w:tr>
    </w:tbl>
    <w:p w14:paraId="3915C2B3" w14:textId="77777777" w:rsidR="00CA7BFE" w:rsidRDefault="00CA7BFE" w:rsidP="00C8439D">
      <w:pPr>
        <w:spacing w:after="0" w:line="240" w:lineRule="auto"/>
        <w:rPr>
          <w:rFonts w:ascii="Arial" w:hAnsi="Arial"/>
          <w:b/>
          <w:caps/>
        </w:rPr>
      </w:pPr>
    </w:p>
    <w:p w14:paraId="5D36D17F" w14:textId="77777777" w:rsidR="00B35501" w:rsidRPr="00C8439D" w:rsidRDefault="00B35501" w:rsidP="00C8439D">
      <w:pPr>
        <w:spacing w:after="0" w:line="240" w:lineRule="auto"/>
        <w:rPr>
          <w:rFonts w:ascii="Arial" w:hAnsi="Arial"/>
          <w:b/>
          <w:caps/>
        </w:rPr>
      </w:pPr>
    </w:p>
    <w:p w14:paraId="12DB1EDA" w14:textId="7236F9E0" w:rsidR="00E04232" w:rsidRDefault="00E04232" w:rsidP="008A552C">
      <w:pPr>
        <w:pStyle w:val="ListParagraph"/>
        <w:numPr>
          <w:ilvl w:val="0"/>
          <w:numId w:val="1"/>
        </w:numPr>
        <w:spacing w:after="0" w:line="240" w:lineRule="auto"/>
        <w:ind w:hanging="502"/>
        <w:rPr>
          <w:rFonts w:ascii="Arial" w:hAnsi="Arial"/>
          <w:b/>
          <w:caps/>
        </w:rPr>
      </w:pPr>
      <w:r w:rsidRPr="00E04232">
        <w:rPr>
          <w:rFonts w:ascii="Arial" w:hAnsi="Arial"/>
          <w:b/>
          <w:caps/>
        </w:rPr>
        <w:t xml:space="preserve">Bank Reconciliation as at </w:t>
      </w:r>
      <w:r w:rsidR="00C8439D">
        <w:rPr>
          <w:rFonts w:ascii="Arial" w:hAnsi="Arial"/>
          <w:b/>
          <w:caps/>
        </w:rPr>
        <w:t>1</w:t>
      </w:r>
      <w:r w:rsidR="00BD0135">
        <w:rPr>
          <w:rFonts w:ascii="Arial" w:hAnsi="Arial"/>
          <w:b/>
          <w:caps/>
        </w:rPr>
        <w:t>5</w:t>
      </w:r>
      <w:r w:rsidR="00BD0135" w:rsidRPr="00BD0135">
        <w:rPr>
          <w:rFonts w:ascii="Arial" w:hAnsi="Arial"/>
          <w:b/>
          <w:caps/>
          <w:vertAlign w:val="superscript"/>
        </w:rPr>
        <w:t>th</w:t>
      </w:r>
      <w:r w:rsidR="00BD0135">
        <w:rPr>
          <w:rFonts w:ascii="Arial" w:hAnsi="Arial"/>
          <w:b/>
          <w:caps/>
        </w:rPr>
        <w:t xml:space="preserve"> march</w:t>
      </w:r>
      <w:r w:rsidR="00AF1C97">
        <w:rPr>
          <w:rFonts w:ascii="Arial" w:hAnsi="Arial"/>
          <w:b/>
          <w:caps/>
        </w:rPr>
        <w:t xml:space="preserve"> 2024</w:t>
      </w:r>
    </w:p>
    <w:p w14:paraId="5A338CF5" w14:textId="163F7F67" w:rsidR="008A552C" w:rsidRDefault="00E04232" w:rsidP="00E04232">
      <w:pPr>
        <w:spacing w:after="0" w:line="240" w:lineRule="auto"/>
        <w:rPr>
          <w:rFonts w:ascii="Arial" w:hAnsi="Arial"/>
        </w:rPr>
      </w:pPr>
      <w:r w:rsidRPr="00E04232">
        <w:rPr>
          <w:rFonts w:ascii="Arial" w:hAnsi="Arial"/>
          <w:caps/>
        </w:rPr>
        <w:t>T</w:t>
      </w:r>
      <w:r w:rsidRPr="00E04232">
        <w:rPr>
          <w:rFonts w:ascii="Arial" w:hAnsi="Arial"/>
        </w:rPr>
        <w:t xml:space="preserve">o </w:t>
      </w:r>
      <w:r w:rsidR="001D29AA">
        <w:rPr>
          <w:rFonts w:ascii="Arial" w:hAnsi="Arial"/>
        </w:rPr>
        <w:t>recei</w:t>
      </w:r>
      <w:r w:rsidRPr="00E04232">
        <w:rPr>
          <w:rFonts w:ascii="Arial" w:hAnsi="Arial"/>
        </w:rPr>
        <w:t xml:space="preserve">ve the following Bank Reconciliation as at </w:t>
      </w:r>
      <w:r w:rsidR="000E603A">
        <w:rPr>
          <w:rFonts w:ascii="Arial" w:hAnsi="Arial"/>
        </w:rPr>
        <w:t>1</w:t>
      </w:r>
      <w:r w:rsidR="00BD0135">
        <w:rPr>
          <w:rFonts w:ascii="Arial" w:hAnsi="Arial"/>
        </w:rPr>
        <w:t>5</w:t>
      </w:r>
      <w:r w:rsidR="000E603A" w:rsidRPr="000E603A">
        <w:rPr>
          <w:rFonts w:ascii="Arial" w:hAnsi="Arial"/>
          <w:vertAlign w:val="superscript"/>
        </w:rPr>
        <w:t>th</w:t>
      </w:r>
      <w:r w:rsidR="000E603A">
        <w:rPr>
          <w:rFonts w:ascii="Arial" w:hAnsi="Arial"/>
        </w:rPr>
        <w:t xml:space="preserve"> </w:t>
      </w:r>
      <w:r w:rsidR="00BD0135">
        <w:rPr>
          <w:rFonts w:ascii="Arial" w:hAnsi="Arial"/>
        </w:rPr>
        <w:t>March</w:t>
      </w:r>
      <w:r w:rsidR="00AF1C97">
        <w:rPr>
          <w:rFonts w:ascii="Arial" w:hAnsi="Arial"/>
        </w:rPr>
        <w:t xml:space="preserve"> 2024</w:t>
      </w:r>
      <w:r w:rsidR="001D29AA">
        <w:rPr>
          <w:rFonts w:ascii="Arial" w:hAnsi="Arial"/>
        </w:rPr>
        <w:t>:-</w:t>
      </w:r>
    </w:p>
    <w:p w14:paraId="0E6D4D11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tbl>
      <w:tblPr>
        <w:tblW w:w="6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4"/>
        <w:gridCol w:w="1635"/>
      </w:tblGrid>
      <w:tr w:rsidR="00B35501" w:rsidRPr="00B35501" w14:paraId="60B08DFC" w14:textId="77777777" w:rsidTr="00B35501">
        <w:trPr>
          <w:trHeight w:val="31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482F799B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4"/>
                <w:szCs w:val="24"/>
                <w:u w:val="single"/>
                <w:lang w:eastAsia="en-GB"/>
              </w:rPr>
              <w:t>Bank Reconciliation 15th March 2024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29709FD6" w14:textId="77777777" w:rsidR="00B35501" w:rsidRPr="00B35501" w:rsidRDefault="00B35501" w:rsidP="00B3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7635044B" w14:textId="77777777" w:rsidTr="00B35501">
        <w:trPr>
          <w:trHeight w:val="31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7043F40E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  <w:t>BROXTON AND DISTRICT PARISH COUNCIL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78A893A4" w14:textId="77777777" w:rsidR="00B35501" w:rsidRPr="00B35501" w:rsidRDefault="00B35501" w:rsidP="00B3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5A1579FB" w14:textId="77777777" w:rsidTr="00B35501">
        <w:trPr>
          <w:trHeight w:val="31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6AF2AC0D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  <w:t>Financial year ending 31 March 2024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2E284616" w14:textId="77777777" w:rsidR="00B35501" w:rsidRPr="00B35501" w:rsidRDefault="00B35501" w:rsidP="00B3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19DC127A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04F570AC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8CA744A" w14:textId="77777777" w:rsidR="00B35501" w:rsidRPr="00B35501" w:rsidRDefault="00B35501" w:rsidP="00B3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00152916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2ABD92C3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Prepared by:  Muna Clough, Parish Clerk &amp; RFO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E1E6BAA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3A763FA2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46D5D9AE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68DE7D35" w14:textId="77777777" w:rsidR="00B35501" w:rsidRPr="00B35501" w:rsidRDefault="00B35501" w:rsidP="00B3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58E00ED0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6573FA79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Balance per bank statements as at 15th March 2024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358C0D1E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£</w:t>
            </w:r>
          </w:p>
        </w:tc>
      </w:tr>
      <w:tr w:rsidR="00B35501" w:rsidRPr="00B35501" w14:paraId="35B4FBA1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26A53661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Current Account (00674201)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2205059C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£15,231.50</w:t>
            </w:r>
          </w:p>
        </w:tc>
      </w:tr>
      <w:tr w:rsidR="00B35501" w:rsidRPr="00B35501" w14:paraId="1A0FB2E1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7B260DAD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D74EF5D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3848AB49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10CE41BF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Less:  any unpresented cheques (payments)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199D0800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£0.00</w:t>
            </w:r>
          </w:p>
        </w:tc>
      </w:tr>
      <w:tr w:rsidR="00B35501" w:rsidRPr="00B35501" w14:paraId="1DF6A236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56DFEDB4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5CFAD628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33C23A3F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19B9B7C1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Add:  any unbanked cash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7CA378F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£0.00</w:t>
            </w:r>
          </w:p>
        </w:tc>
      </w:tr>
      <w:tr w:rsidR="00B35501" w:rsidRPr="00B35501" w14:paraId="630256AD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3D415FCC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56C338C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72559EC4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6BC41C5D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Net bank balances as at 15th March 2024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3F392DA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£15,231.50</w:t>
            </w:r>
          </w:p>
        </w:tc>
      </w:tr>
      <w:tr w:rsidR="00B35501" w:rsidRPr="00B35501" w14:paraId="709CDEC3" w14:textId="77777777" w:rsidTr="00B35501">
        <w:trPr>
          <w:trHeight w:val="780"/>
        </w:trPr>
        <w:tc>
          <w:tcPr>
            <w:tcW w:w="5314" w:type="dxa"/>
            <w:shd w:val="clear" w:color="auto" w:fill="auto"/>
            <w:vAlign w:val="center"/>
            <w:hideMark/>
          </w:tcPr>
          <w:p w14:paraId="59B8C2C8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The net balances reconcile to the Cash Book (receipts and payments account) for the year, as follows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14:paraId="124B5F8A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455DC6B9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4D1AD06E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0"/>
                <w:szCs w:val="20"/>
                <w:u w:val="single"/>
                <w:lang w:eastAsia="en-GB"/>
              </w:rPr>
              <w:t>CASH BOOK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2CE41747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48FAE436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399D8F6F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693247D7" w14:textId="77777777" w:rsidR="00B35501" w:rsidRPr="00B35501" w:rsidRDefault="00B35501" w:rsidP="00B3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35501" w:rsidRPr="00B35501" w14:paraId="351792F8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5C11D50A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Opening Balance at 01/04/2023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6E39A90F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£13,496.33</w:t>
            </w:r>
          </w:p>
        </w:tc>
      </w:tr>
      <w:tr w:rsidR="00B35501" w:rsidRPr="00B35501" w14:paraId="7A0A10ED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646E0AEF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Add:  Receipts in the year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7346B13B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£8,671.45</w:t>
            </w:r>
          </w:p>
        </w:tc>
      </w:tr>
      <w:tr w:rsidR="00B35501" w:rsidRPr="00B35501" w14:paraId="25F5919C" w14:textId="77777777" w:rsidTr="00B35501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6F3854E6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Less:  Payments in the year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2445D47D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B35501">
              <w:rPr>
                <w:rFonts w:ascii="Arial" w:eastAsia="Times New Roman" w:hAnsi="Arial"/>
                <w:color w:val="000000"/>
                <w:lang w:eastAsia="en-GB"/>
              </w:rPr>
              <w:t>£6,936.28</w:t>
            </w:r>
          </w:p>
        </w:tc>
      </w:tr>
      <w:tr w:rsidR="00B35501" w:rsidRPr="00B35501" w14:paraId="6F072CDF" w14:textId="77777777" w:rsidTr="00B35501">
        <w:trPr>
          <w:trHeight w:val="530"/>
        </w:trPr>
        <w:tc>
          <w:tcPr>
            <w:tcW w:w="5314" w:type="dxa"/>
            <w:shd w:val="clear" w:color="auto" w:fill="auto"/>
            <w:vAlign w:val="bottom"/>
            <w:hideMark/>
          </w:tcPr>
          <w:p w14:paraId="58DFCB1D" w14:textId="77777777" w:rsidR="00B35501" w:rsidRPr="00B35501" w:rsidRDefault="00B35501" w:rsidP="00B35501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Closing balance per cash book [receipts and payments book] must equal net bank balances above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12695C50" w14:textId="77777777" w:rsidR="00B35501" w:rsidRPr="00B35501" w:rsidRDefault="00B35501" w:rsidP="00B35501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B35501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£15,231.50</w:t>
            </w:r>
          </w:p>
        </w:tc>
      </w:tr>
    </w:tbl>
    <w:p w14:paraId="2C077048" w14:textId="77777777" w:rsidR="008A552C" w:rsidRDefault="008A552C" w:rsidP="00E04232">
      <w:pPr>
        <w:spacing w:after="0" w:line="240" w:lineRule="auto"/>
        <w:rPr>
          <w:rFonts w:ascii="Arial" w:hAnsi="Arial"/>
        </w:rPr>
      </w:pPr>
    </w:p>
    <w:p w14:paraId="3501ACD3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3E83A410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54C15C1B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64C1AAEE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1DD21346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1509D60E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17361D4F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6A78D353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6FD13B71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2B3BE3EB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22C47BC4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5C25B43B" w14:textId="77777777" w:rsidR="001D29AA" w:rsidRDefault="001D29AA" w:rsidP="00E04232">
      <w:pPr>
        <w:spacing w:after="0" w:line="240" w:lineRule="auto"/>
        <w:rPr>
          <w:rFonts w:ascii="Arial" w:hAnsi="Arial"/>
        </w:rPr>
      </w:pPr>
    </w:p>
    <w:p w14:paraId="5AE56800" w14:textId="78D42F88" w:rsidR="006F7809" w:rsidRPr="006F7809" w:rsidRDefault="006F7809" w:rsidP="006F7809">
      <w:pPr>
        <w:pStyle w:val="ListParagraph"/>
        <w:numPr>
          <w:ilvl w:val="0"/>
          <w:numId w:val="1"/>
        </w:numPr>
        <w:spacing w:after="0" w:line="240" w:lineRule="auto"/>
        <w:ind w:hanging="502"/>
        <w:jc w:val="both"/>
        <w:rPr>
          <w:rFonts w:ascii="Arial" w:hAnsi="Arial"/>
          <w:b/>
          <w:bCs/>
        </w:rPr>
      </w:pPr>
      <w:r w:rsidRPr="006F7809">
        <w:rPr>
          <w:rFonts w:ascii="Arial" w:hAnsi="Arial"/>
          <w:b/>
          <w:bCs/>
        </w:rPr>
        <w:t>SHIRES ACCOUNTANTS</w:t>
      </w:r>
    </w:p>
    <w:p w14:paraId="2DD3AA29" w14:textId="44B8DD92" w:rsidR="006F7809" w:rsidRPr="009F5E0D" w:rsidRDefault="006F7809" w:rsidP="006F7809">
      <w:pPr>
        <w:jc w:val="both"/>
        <w:rPr>
          <w:rFonts w:ascii="Arial" w:hAnsi="Arial"/>
        </w:rPr>
      </w:pPr>
      <w:r w:rsidRPr="006F7809">
        <w:rPr>
          <w:rFonts w:ascii="Arial" w:hAnsi="Arial"/>
        </w:rPr>
        <w:t xml:space="preserve">To approve </w:t>
      </w:r>
      <w:r>
        <w:rPr>
          <w:rFonts w:ascii="Arial" w:hAnsi="Arial"/>
        </w:rPr>
        <w:t xml:space="preserve">the renewal of the contract to </w:t>
      </w:r>
      <w:r w:rsidRPr="006F7809">
        <w:rPr>
          <w:rFonts w:ascii="Arial" w:hAnsi="Arial"/>
        </w:rPr>
        <w:t xml:space="preserve">Shires Accountants as the Parish Council’s independent </w:t>
      </w:r>
      <w:r w:rsidRPr="009F5E0D">
        <w:rPr>
          <w:rFonts w:ascii="Arial" w:hAnsi="Arial"/>
        </w:rPr>
        <w:t>payroll provider for 2024-2025.  Fees and charges as follows:-</w:t>
      </w:r>
    </w:p>
    <w:p w14:paraId="296AECCB" w14:textId="77777777" w:rsidR="009F5E0D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Service Charge </w:t>
      </w:r>
    </w:p>
    <w:p w14:paraId="6D3F56D3" w14:textId="44B330FB" w:rsidR="00A64504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Per payslip charge £12.75 plus VAT </w:t>
      </w:r>
    </w:p>
    <w:p w14:paraId="0550887E" w14:textId="77777777" w:rsidR="009F5E0D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Full-service charge (monthly) Not applicable </w:t>
      </w:r>
    </w:p>
    <w:p w14:paraId="3EA3AE2C" w14:textId="77777777" w:rsidR="009F5E0D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Pension submission charge (monthly) Not applicable </w:t>
      </w:r>
    </w:p>
    <w:p w14:paraId="6DFB382A" w14:textId="77777777" w:rsidR="009F5E0D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Year-end P35 charge (annual charge) £32.50 plus VAT </w:t>
      </w:r>
    </w:p>
    <w:p w14:paraId="65AF1C15" w14:textId="77777777" w:rsidR="009F5E0D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Pension delegate (annual charge) Not applicable </w:t>
      </w:r>
    </w:p>
    <w:p w14:paraId="549AAD9D" w14:textId="77777777" w:rsidR="009F5E0D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New employee setup fee £6.50 plus VAT </w:t>
      </w:r>
    </w:p>
    <w:p w14:paraId="12DB1501" w14:textId="77777777" w:rsidR="009F5E0D" w:rsidRPr="009F5E0D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 xml:space="preserve">Pension re-enrolment charge (every 3 years) £55.00 plus </w:t>
      </w:r>
    </w:p>
    <w:p w14:paraId="6025EE9D" w14:textId="01CF2653" w:rsidR="00E04232" w:rsidRPr="00F94D9E" w:rsidRDefault="00A64504" w:rsidP="009F5E0D">
      <w:pPr>
        <w:spacing w:after="0" w:line="240" w:lineRule="auto"/>
        <w:jc w:val="both"/>
        <w:rPr>
          <w:rFonts w:ascii="Arial" w:hAnsi="Arial"/>
        </w:rPr>
      </w:pPr>
      <w:r w:rsidRPr="009F5E0D">
        <w:rPr>
          <w:rFonts w:ascii="Arial" w:hAnsi="Arial"/>
        </w:rPr>
        <w:t>VAT Backpay calculations (including review) £17.50 plus VAT</w:t>
      </w:r>
    </w:p>
    <w:sectPr w:rsidR="00E04232" w:rsidRPr="00F94D9E" w:rsidSect="00E07DF2">
      <w:footerReference w:type="default" r:id="rId8"/>
      <w:pgSz w:w="11906" w:h="16838"/>
      <w:pgMar w:top="709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A7AE" w14:textId="77777777" w:rsidR="00E07DF2" w:rsidRDefault="00E07DF2" w:rsidP="009F5E0D">
      <w:pPr>
        <w:spacing w:after="0" w:line="240" w:lineRule="auto"/>
      </w:pPr>
      <w:r>
        <w:separator/>
      </w:r>
    </w:p>
  </w:endnote>
  <w:endnote w:type="continuationSeparator" w:id="0">
    <w:p w14:paraId="0E1F70B5" w14:textId="77777777" w:rsidR="00E07DF2" w:rsidRDefault="00E07DF2" w:rsidP="009F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2756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33FC7" w14:textId="0A39980C" w:rsidR="009F5E0D" w:rsidRDefault="009F5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6DC782" w14:textId="77777777" w:rsidR="009F5E0D" w:rsidRDefault="009F5E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538DA" w14:textId="77777777" w:rsidR="00E07DF2" w:rsidRDefault="00E07DF2" w:rsidP="009F5E0D">
      <w:pPr>
        <w:spacing w:after="0" w:line="240" w:lineRule="auto"/>
      </w:pPr>
      <w:r>
        <w:separator/>
      </w:r>
    </w:p>
  </w:footnote>
  <w:footnote w:type="continuationSeparator" w:id="0">
    <w:p w14:paraId="7DED9C97" w14:textId="77777777" w:rsidR="00E07DF2" w:rsidRDefault="00E07DF2" w:rsidP="009F5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94C66"/>
    <w:multiLevelType w:val="hybridMultilevel"/>
    <w:tmpl w:val="D9042844"/>
    <w:lvl w:ilvl="0" w:tplc="69BA8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4447F"/>
    <w:multiLevelType w:val="hybridMultilevel"/>
    <w:tmpl w:val="8B5CD02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55334"/>
    <w:multiLevelType w:val="hybridMultilevel"/>
    <w:tmpl w:val="66F8A496"/>
    <w:lvl w:ilvl="0" w:tplc="1514E0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274"/>
    <w:multiLevelType w:val="hybridMultilevel"/>
    <w:tmpl w:val="885CC95A"/>
    <w:lvl w:ilvl="0" w:tplc="4EACA7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08087">
    <w:abstractNumId w:val="2"/>
  </w:num>
  <w:num w:numId="2" w16cid:durableId="1580601230">
    <w:abstractNumId w:val="0"/>
  </w:num>
  <w:num w:numId="3" w16cid:durableId="1075667161">
    <w:abstractNumId w:val="4"/>
  </w:num>
  <w:num w:numId="4" w16cid:durableId="899827709">
    <w:abstractNumId w:val="3"/>
  </w:num>
  <w:num w:numId="5" w16cid:durableId="14227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BC"/>
    <w:rsid w:val="00004AC3"/>
    <w:rsid w:val="00015677"/>
    <w:rsid w:val="0002230C"/>
    <w:rsid w:val="00096C74"/>
    <w:rsid w:val="000E603A"/>
    <w:rsid w:val="00102243"/>
    <w:rsid w:val="00162829"/>
    <w:rsid w:val="001777A3"/>
    <w:rsid w:val="001C7055"/>
    <w:rsid w:val="001D29AA"/>
    <w:rsid w:val="00237819"/>
    <w:rsid w:val="00264E38"/>
    <w:rsid w:val="00273345"/>
    <w:rsid w:val="002A6821"/>
    <w:rsid w:val="002E7016"/>
    <w:rsid w:val="0030651E"/>
    <w:rsid w:val="003156E8"/>
    <w:rsid w:val="00323AA1"/>
    <w:rsid w:val="0032767B"/>
    <w:rsid w:val="003C07F5"/>
    <w:rsid w:val="003F2FB1"/>
    <w:rsid w:val="00405CE3"/>
    <w:rsid w:val="00410C54"/>
    <w:rsid w:val="00423E47"/>
    <w:rsid w:val="00425DF0"/>
    <w:rsid w:val="0044306A"/>
    <w:rsid w:val="0047367B"/>
    <w:rsid w:val="004F4BB0"/>
    <w:rsid w:val="005126AD"/>
    <w:rsid w:val="00523947"/>
    <w:rsid w:val="0054598C"/>
    <w:rsid w:val="00550442"/>
    <w:rsid w:val="00565E64"/>
    <w:rsid w:val="00575B33"/>
    <w:rsid w:val="005A4F6F"/>
    <w:rsid w:val="00613629"/>
    <w:rsid w:val="006147D5"/>
    <w:rsid w:val="00642D35"/>
    <w:rsid w:val="00660D9C"/>
    <w:rsid w:val="0066375A"/>
    <w:rsid w:val="00683644"/>
    <w:rsid w:val="006A1282"/>
    <w:rsid w:val="006E34E6"/>
    <w:rsid w:val="006E72B9"/>
    <w:rsid w:val="006F2FCF"/>
    <w:rsid w:val="006F7809"/>
    <w:rsid w:val="00704124"/>
    <w:rsid w:val="007047B0"/>
    <w:rsid w:val="007178F9"/>
    <w:rsid w:val="00725123"/>
    <w:rsid w:val="00753FF8"/>
    <w:rsid w:val="0078265B"/>
    <w:rsid w:val="00785870"/>
    <w:rsid w:val="007A50B7"/>
    <w:rsid w:val="007C62B0"/>
    <w:rsid w:val="007E4785"/>
    <w:rsid w:val="007F7CF6"/>
    <w:rsid w:val="00802CC8"/>
    <w:rsid w:val="00803ABC"/>
    <w:rsid w:val="00823D85"/>
    <w:rsid w:val="00856897"/>
    <w:rsid w:val="008616D9"/>
    <w:rsid w:val="00884445"/>
    <w:rsid w:val="008A0468"/>
    <w:rsid w:val="008A552C"/>
    <w:rsid w:val="008C1EAF"/>
    <w:rsid w:val="008F4DA7"/>
    <w:rsid w:val="0090539B"/>
    <w:rsid w:val="00936CE7"/>
    <w:rsid w:val="009B369D"/>
    <w:rsid w:val="009E2279"/>
    <w:rsid w:val="009E2297"/>
    <w:rsid w:val="009E398C"/>
    <w:rsid w:val="009F5E0D"/>
    <w:rsid w:val="00A046F8"/>
    <w:rsid w:val="00A13418"/>
    <w:rsid w:val="00A15B61"/>
    <w:rsid w:val="00A203F2"/>
    <w:rsid w:val="00A52C80"/>
    <w:rsid w:val="00A61DFC"/>
    <w:rsid w:val="00A64504"/>
    <w:rsid w:val="00A70850"/>
    <w:rsid w:val="00A9700C"/>
    <w:rsid w:val="00AC64A2"/>
    <w:rsid w:val="00AE2793"/>
    <w:rsid w:val="00AE7368"/>
    <w:rsid w:val="00AF1C97"/>
    <w:rsid w:val="00AF25DF"/>
    <w:rsid w:val="00B147A7"/>
    <w:rsid w:val="00B27EEB"/>
    <w:rsid w:val="00B35501"/>
    <w:rsid w:val="00B95DAC"/>
    <w:rsid w:val="00BB0228"/>
    <w:rsid w:val="00BD0135"/>
    <w:rsid w:val="00BE413C"/>
    <w:rsid w:val="00C1251A"/>
    <w:rsid w:val="00C8439D"/>
    <w:rsid w:val="00CA7BFE"/>
    <w:rsid w:val="00CE41C9"/>
    <w:rsid w:val="00D23493"/>
    <w:rsid w:val="00D266F5"/>
    <w:rsid w:val="00D46CE8"/>
    <w:rsid w:val="00D534CF"/>
    <w:rsid w:val="00D72160"/>
    <w:rsid w:val="00D76ABD"/>
    <w:rsid w:val="00DB6762"/>
    <w:rsid w:val="00DC29BE"/>
    <w:rsid w:val="00E04232"/>
    <w:rsid w:val="00E07A1C"/>
    <w:rsid w:val="00E07DF2"/>
    <w:rsid w:val="00E229E6"/>
    <w:rsid w:val="00E33246"/>
    <w:rsid w:val="00E86C84"/>
    <w:rsid w:val="00EA472F"/>
    <w:rsid w:val="00EC2636"/>
    <w:rsid w:val="00EC7ACB"/>
    <w:rsid w:val="00ED663C"/>
    <w:rsid w:val="00ED784B"/>
    <w:rsid w:val="00F52FBC"/>
    <w:rsid w:val="00F70562"/>
    <w:rsid w:val="00F94D9E"/>
    <w:rsid w:val="00FA61F5"/>
    <w:rsid w:val="00FC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37094"/>
  <w15:docId w15:val="{D896E328-8EB9-438A-A879-5933E4DA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77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E0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F5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E0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REPORTS\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E8C3-B322-4CD0-B96C-22FEB6B5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</Template>
  <TotalTime>27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The Clerk</cp:lastModifiedBy>
  <cp:revision>29</cp:revision>
  <dcterms:created xsi:type="dcterms:W3CDTF">2024-03-11T08:56:00Z</dcterms:created>
  <dcterms:modified xsi:type="dcterms:W3CDTF">2024-03-18T08:30:00Z</dcterms:modified>
</cp:coreProperties>
</file>